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172"/>
        <w:gridCol w:w="653"/>
        <w:gridCol w:w="427"/>
        <w:gridCol w:w="646"/>
        <w:gridCol w:w="462"/>
        <w:gridCol w:w="1949"/>
        <w:gridCol w:w="1529"/>
        <w:gridCol w:w="2881"/>
      </w:tblGrid>
      <w:tr w:rsidR="00C9238F" w:rsidRPr="00C9238F" w14:paraId="3D8D30CB" w14:textId="77777777" w:rsidTr="00576892">
        <w:tc>
          <w:tcPr>
            <w:tcW w:w="1011" w:type="pct"/>
            <w:gridSpan w:val="4"/>
            <w:vAlign w:val="bottom"/>
          </w:tcPr>
          <w:p w14:paraId="4F78282A" w14:textId="41964E7F" w:rsidR="00C9238F" w:rsidRPr="00C9238F" w:rsidRDefault="00795852" w:rsidP="00576892">
            <w:pPr>
              <w:spacing w:before="240"/>
            </w:pPr>
            <w:r>
              <w:t>Unit/Club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4FA9BB8F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5620D65" w14:textId="77777777" w:rsidTr="00576892">
        <w:tc>
          <w:tcPr>
            <w:tcW w:w="1011" w:type="pct"/>
            <w:gridSpan w:val="4"/>
            <w:vAlign w:val="bottom"/>
          </w:tcPr>
          <w:p w14:paraId="6C95BF66" w14:textId="3AC241FB" w:rsidR="00C9238F" w:rsidRPr="00C9238F" w:rsidRDefault="00795852" w:rsidP="00576892">
            <w:pPr>
              <w:spacing w:before="240"/>
            </w:pPr>
            <w:r>
              <w:t>President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47DC9C39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3077DBA1" w14:textId="77777777" w:rsidTr="00576892">
        <w:tc>
          <w:tcPr>
            <w:tcW w:w="1011" w:type="pct"/>
            <w:gridSpan w:val="4"/>
            <w:vAlign w:val="bottom"/>
          </w:tcPr>
          <w:p w14:paraId="1F845E32" w14:textId="27ECE058" w:rsidR="00576892" w:rsidRPr="00C9238F" w:rsidRDefault="00D824AE" w:rsidP="00576892">
            <w:pPr>
              <w:spacing w:before="240"/>
            </w:pPr>
            <w:r>
              <w:t>Home</w:t>
            </w:r>
            <w:r w:rsidR="00500F77">
              <w:t xml:space="preserve"> Phone</w:t>
            </w:r>
          </w:p>
        </w:tc>
        <w:tc>
          <w:tcPr>
            <w:tcW w:w="1633" w:type="pct"/>
            <w:gridSpan w:val="3"/>
            <w:tcBorders>
              <w:bottom w:val="single" w:sz="4" w:space="0" w:color="auto"/>
            </w:tcBorders>
            <w:vAlign w:val="bottom"/>
          </w:tcPr>
          <w:p w14:paraId="341E78D6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FAB3437E149A40B88ED5FDCAF66EB8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14:paraId="100E66F6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1390AE35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1F1B5BB0" w14:textId="77777777" w:rsidTr="00576892">
        <w:sdt>
          <w:sdtPr>
            <w:id w:val="-965116832"/>
            <w:placeholder>
              <w:docPart w:val="E556045F2ED84C539C773CC4040A84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0131880F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643D4F62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D8FB737" w14:textId="77777777" w:rsidTr="00576892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77994241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7AE35D9B" w14:textId="77777777" w:rsidTr="00576892">
        <w:trPr>
          <w:trHeight w:val="576"/>
        </w:trPr>
        <w:tc>
          <w:tcPr>
            <w:tcW w:w="5000" w:type="pct"/>
            <w:gridSpan w:val="9"/>
            <w:vAlign w:val="bottom"/>
          </w:tcPr>
          <w:p w14:paraId="0E840C95" w14:textId="13E07708" w:rsidR="00C9238F" w:rsidRPr="00C9238F" w:rsidRDefault="00500F77" w:rsidP="00576892">
            <w:r>
              <w:t>Which Sponsorship package are you registering for:</w:t>
            </w:r>
          </w:p>
        </w:tc>
      </w:tr>
      <w:tr w:rsidR="00C9238F" w:rsidRPr="00C9238F" w14:paraId="375CF539" w14:textId="77777777" w:rsidTr="00576892">
        <w:tc>
          <w:tcPr>
            <w:tcW w:w="783" w:type="pct"/>
            <w:gridSpan w:val="3"/>
            <w:vAlign w:val="bottom"/>
          </w:tcPr>
          <w:p w14:paraId="7F8B0D53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bottom w:val="single" w:sz="4" w:space="0" w:color="auto"/>
            </w:tcBorders>
            <w:vAlign w:val="bottom"/>
          </w:tcPr>
          <w:p w14:paraId="148B1979" w14:textId="62BC00D2" w:rsidR="00C9238F" w:rsidRPr="00C9238F" w:rsidRDefault="00500F77" w:rsidP="00576892">
            <w:pPr>
              <w:spacing w:before="120"/>
            </w:pPr>
            <w:r>
              <w:t>$500 level sponsor</w:t>
            </w:r>
            <w:r w:rsidR="004F09DF">
              <w:t xml:space="preserve"> (or selling 25 tickets)</w:t>
            </w:r>
          </w:p>
        </w:tc>
      </w:tr>
      <w:tr w:rsidR="00C9238F" w:rsidRPr="00C9238F" w14:paraId="4A8EA4F7" w14:textId="77777777" w:rsidTr="00576892">
        <w:tc>
          <w:tcPr>
            <w:tcW w:w="783" w:type="pct"/>
            <w:gridSpan w:val="3"/>
            <w:vAlign w:val="bottom"/>
          </w:tcPr>
          <w:p w14:paraId="04386361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492149" w14:textId="45D2C712" w:rsidR="00C9238F" w:rsidRPr="00C9238F" w:rsidRDefault="00500F77" w:rsidP="00576892">
            <w:pPr>
              <w:spacing w:before="120"/>
            </w:pPr>
            <w:r>
              <w:t>$1,000 level sponsor</w:t>
            </w:r>
            <w:r w:rsidR="004F09DF">
              <w:t xml:space="preserve"> (or selling 50 tickets)</w:t>
            </w:r>
          </w:p>
        </w:tc>
      </w:tr>
      <w:tr w:rsidR="00C9238F" w:rsidRPr="00C9238F" w14:paraId="1129ABA1" w14:textId="77777777" w:rsidTr="00576892">
        <w:tc>
          <w:tcPr>
            <w:tcW w:w="783" w:type="pct"/>
            <w:gridSpan w:val="3"/>
            <w:vAlign w:val="bottom"/>
          </w:tcPr>
          <w:p w14:paraId="5D5B8175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823B4D" w14:textId="462720C3" w:rsidR="00C9238F" w:rsidRPr="00C9238F" w:rsidRDefault="00500F77" w:rsidP="00576892">
            <w:pPr>
              <w:spacing w:before="120"/>
            </w:pPr>
            <w:r>
              <w:t>$2,500 level sponsor</w:t>
            </w:r>
          </w:p>
        </w:tc>
      </w:tr>
      <w:tr w:rsidR="00C9238F" w:rsidRPr="00C9238F" w14:paraId="1D38FF9E" w14:textId="77777777" w:rsidTr="00576892">
        <w:tc>
          <w:tcPr>
            <w:tcW w:w="783" w:type="pct"/>
            <w:gridSpan w:val="3"/>
            <w:vAlign w:val="bottom"/>
          </w:tcPr>
          <w:p w14:paraId="06A9EAE0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A44D5F" w14:textId="16BE6373" w:rsidR="00C9238F" w:rsidRPr="00C9238F" w:rsidRDefault="00500F77" w:rsidP="00576892">
            <w:pPr>
              <w:spacing w:before="120"/>
            </w:pPr>
            <w:r>
              <w:t>Other amount (please write amount on the line below)</w:t>
            </w:r>
          </w:p>
        </w:tc>
      </w:tr>
      <w:tr w:rsidR="00C9238F" w:rsidRPr="00C9238F" w14:paraId="26DD0DC7" w14:textId="77777777" w:rsidTr="00576892">
        <w:tc>
          <w:tcPr>
            <w:tcW w:w="783" w:type="pct"/>
            <w:gridSpan w:val="3"/>
            <w:vAlign w:val="bottom"/>
          </w:tcPr>
          <w:p w14:paraId="2EB31C87" w14:textId="7DF6A4AD" w:rsidR="00C9238F" w:rsidRPr="00C9238F" w:rsidRDefault="00C9238F" w:rsidP="00500F77">
            <w:pPr>
              <w:spacing w:before="120"/>
              <w:rPr>
                <w:sz w:val="36"/>
              </w:rPr>
            </w:pP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5A2F80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1D9B079A" w14:textId="77777777" w:rsidTr="00576892">
        <w:tc>
          <w:tcPr>
            <w:tcW w:w="1356" w:type="pct"/>
            <w:gridSpan w:val="5"/>
            <w:vAlign w:val="bottom"/>
          </w:tcPr>
          <w:p w14:paraId="096661B0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vAlign w:val="bottom"/>
          </w:tcPr>
          <w:p w14:paraId="37BE60F9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3F6DA7C" w14:textId="77777777" w:rsidTr="00576892">
        <w:tc>
          <w:tcPr>
            <w:tcW w:w="5000" w:type="pct"/>
            <w:gridSpan w:val="9"/>
            <w:vAlign w:val="bottom"/>
          </w:tcPr>
          <w:p w14:paraId="5F7F5BEF" w14:textId="616C9245" w:rsidR="004F09DF" w:rsidRPr="00120984" w:rsidRDefault="00120984" w:rsidP="00120984">
            <w:pPr>
              <w:spacing w:before="240"/>
              <w:jc w:val="center"/>
              <w:rPr>
                <w:color w:val="FF0000"/>
              </w:rPr>
            </w:pPr>
            <w:r w:rsidRPr="00120984">
              <w:rPr>
                <w:color w:val="FF0000"/>
              </w:rPr>
              <w:t>***</w:t>
            </w:r>
            <w:r>
              <w:rPr>
                <w:color w:val="FF0000"/>
              </w:rPr>
              <w:t xml:space="preserve"> </w:t>
            </w:r>
            <w:r w:rsidRPr="00120984">
              <w:rPr>
                <w:color w:val="FF0000"/>
              </w:rPr>
              <w:t xml:space="preserve">Please </w:t>
            </w:r>
            <w:r>
              <w:rPr>
                <w:color w:val="FF0000"/>
              </w:rPr>
              <w:t xml:space="preserve">also </w:t>
            </w:r>
            <w:r w:rsidRPr="00120984">
              <w:rPr>
                <w:color w:val="FF0000"/>
              </w:rPr>
              <w:t xml:space="preserve">circle/highlight the ticket amount above if you plan on selling tickets to achieve sponsorship. This helps us keep track </w:t>
            </w:r>
            <w:proofErr w:type="gramStart"/>
            <w:r w:rsidRPr="00120984">
              <w:rPr>
                <w:color w:val="FF0000"/>
              </w:rPr>
              <w:t>on</w:t>
            </w:r>
            <w:proofErr w:type="gramEnd"/>
            <w:r w:rsidRPr="00120984">
              <w:rPr>
                <w:color w:val="FF0000"/>
              </w:rPr>
              <w:t xml:space="preserve"> our end. Thank</w:t>
            </w:r>
            <w:r>
              <w:rPr>
                <w:color w:val="FF0000"/>
              </w:rPr>
              <w:t xml:space="preserve">s! </w:t>
            </w:r>
            <w:r w:rsidRPr="00120984">
              <w:rPr>
                <w:color w:val="FF0000"/>
              </w:rPr>
              <w:t>***</w:t>
            </w:r>
          </w:p>
        </w:tc>
      </w:tr>
      <w:tr w:rsidR="004F09DF" w:rsidRPr="00C9238F" w14:paraId="13E2684A" w14:textId="77777777" w:rsidTr="00576892">
        <w:tc>
          <w:tcPr>
            <w:tcW w:w="5000" w:type="pct"/>
            <w:gridSpan w:val="9"/>
            <w:vAlign w:val="bottom"/>
          </w:tcPr>
          <w:p w14:paraId="2434AD20" w14:textId="78A89DEE" w:rsidR="004F09DF" w:rsidRDefault="004F09DF" w:rsidP="00576892">
            <w:pPr>
              <w:spacing w:before="240"/>
            </w:pPr>
            <w:r>
              <w:t>I</w:t>
            </w:r>
            <w:r w:rsidR="00DA37B4">
              <w:t>f</w:t>
            </w:r>
            <w:r>
              <w:t xml:space="preserve"> your Unit/Club</w:t>
            </w:r>
            <w:r w:rsidR="00DA37B4">
              <w:t xml:space="preserve"> is</w:t>
            </w:r>
            <w:r>
              <w:t xml:space="preserve"> planning on </w:t>
            </w:r>
            <w:r w:rsidR="00BD60DE">
              <w:t>doing a “side raffle”</w:t>
            </w:r>
            <w:r w:rsidR="00DA37B4">
              <w:t>, what are you raffling off?</w:t>
            </w:r>
          </w:p>
        </w:tc>
      </w:tr>
      <w:tr w:rsidR="00C9238F" w:rsidRPr="00C9238F" w14:paraId="3EBAE4BC" w14:textId="77777777" w:rsidTr="00576892">
        <w:tc>
          <w:tcPr>
            <w:tcW w:w="434" w:type="pct"/>
            <w:gridSpan w:val="2"/>
            <w:vAlign w:val="bottom"/>
          </w:tcPr>
          <w:p w14:paraId="202887CA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7"/>
            <w:tcBorders>
              <w:bottom w:val="single" w:sz="4" w:space="0" w:color="auto"/>
            </w:tcBorders>
            <w:vAlign w:val="bottom"/>
          </w:tcPr>
          <w:p w14:paraId="4DEE0176" w14:textId="0E56C007" w:rsidR="00C9238F" w:rsidRPr="00500F77" w:rsidRDefault="00C9238F" w:rsidP="00500F77">
            <w:pPr>
              <w:spacing w:before="120"/>
              <w:jc w:val="center"/>
              <w:rPr>
                <w:b/>
                <w:bCs/>
              </w:rPr>
            </w:pPr>
          </w:p>
        </w:tc>
      </w:tr>
      <w:tr w:rsidR="00C9238F" w:rsidRPr="00C9238F" w14:paraId="38980D80" w14:textId="77777777" w:rsidTr="00576892">
        <w:tc>
          <w:tcPr>
            <w:tcW w:w="1603" w:type="pct"/>
            <w:gridSpan w:val="6"/>
            <w:vAlign w:val="bottom"/>
          </w:tcPr>
          <w:p w14:paraId="22E5C41C" w14:textId="7629FB15" w:rsidR="00C9238F" w:rsidRDefault="00500F77" w:rsidP="00500F77">
            <w:pPr>
              <w:spacing w:before="240"/>
              <w:jc w:val="center"/>
            </w:pPr>
            <w:r>
              <w:t xml:space="preserve">Please send </w:t>
            </w:r>
            <w:r w:rsidR="004F09DF">
              <w:t>unit/club</w:t>
            </w:r>
            <w:r>
              <w:t xml:space="preserve"> logo/image to:</w:t>
            </w:r>
          </w:p>
        </w:tc>
        <w:tc>
          <w:tcPr>
            <w:tcW w:w="339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A12868" w14:textId="77A5095F" w:rsidR="00C9238F" w:rsidRDefault="00120984" w:rsidP="00500F77">
            <w:pPr>
              <w:spacing w:before="240"/>
              <w:jc w:val="center"/>
            </w:pPr>
            <w:r>
              <w:t>a</w:t>
            </w:r>
            <w:r w:rsidR="00500F77">
              <w:t>damreese222@gmail.com</w:t>
            </w:r>
          </w:p>
        </w:tc>
      </w:tr>
      <w:tr w:rsidR="008B0E32" w:rsidRPr="00C9238F" w14:paraId="3AC3B781" w14:textId="77777777" w:rsidTr="00576892">
        <w:tc>
          <w:tcPr>
            <w:tcW w:w="342" w:type="pct"/>
            <w:vAlign w:val="bottom"/>
          </w:tcPr>
          <w:p w14:paraId="367935E3" w14:textId="77777777"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3B7AEBEC8A01433FB6585EA61713C4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58" w:type="pct"/>
                <w:gridSpan w:val="8"/>
                <w:vAlign w:val="bottom"/>
              </w:tcPr>
              <w:p w14:paraId="63151496" w14:textId="77777777"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</w:tbl>
    <w:p w14:paraId="016390C1" w14:textId="77777777" w:rsidR="00C9238F" w:rsidRDefault="00C9238F" w:rsidP="00AF6BFE">
      <w:pPr>
        <w:pStyle w:val="NoSpacing"/>
      </w:pPr>
    </w:p>
    <w:p w14:paraId="30D7E87A" w14:textId="31409DDA" w:rsidR="009465D6" w:rsidRDefault="009465D6" w:rsidP="009465D6">
      <w:r>
        <w:t>Please contact Sportsman’s Raffle Chairman Adam Reese if you have any questions or concerns regarding the Sponsorship, raffle, or event.</w:t>
      </w:r>
      <w:r w:rsidR="00BD60DE">
        <w:t xml:space="preserve"> Be sure to contact him regarding your group’s side raffle if doing that as well.</w:t>
      </w:r>
      <w:r>
        <w:t xml:space="preserve"> Thank you!</w:t>
      </w:r>
    </w:p>
    <w:p w14:paraId="678FAE5D" w14:textId="17A275D8" w:rsidR="009465D6" w:rsidRPr="009465D6" w:rsidRDefault="009465D6" w:rsidP="009465D6">
      <w:r>
        <w:t>Adam Reese   402-320-5965   adamreese222@gmail.com</w:t>
      </w:r>
    </w:p>
    <w:p w14:paraId="26DE020D" w14:textId="77777777" w:rsidR="009465D6" w:rsidRPr="009465D6" w:rsidRDefault="009465D6" w:rsidP="009465D6">
      <w:pPr>
        <w:jc w:val="right"/>
      </w:pPr>
    </w:p>
    <w:sectPr w:rsidR="009465D6" w:rsidRPr="009465D6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92D66A" w14:textId="77777777" w:rsidR="00500F77" w:rsidRDefault="00500F77" w:rsidP="00C9238F">
      <w:pPr>
        <w:spacing w:after="0" w:line="240" w:lineRule="auto"/>
      </w:pPr>
      <w:r>
        <w:separator/>
      </w:r>
    </w:p>
  </w:endnote>
  <w:endnote w:type="continuationSeparator" w:id="0">
    <w:p w14:paraId="44C370A3" w14:textId="77777777" w:rsidR="00500F77" w:rsidRDefault="00500F77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107B0C6-AA1E-435B-BF91-7250AEADC40A}"/>
    <w:embedBold r:id="rId2" w:fontKey="{1DF85F20-09BE-4556-ABE4-45F0E871555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870238B-6B63-46B8-96A4-D7836AC1AED9}"/>
    <w:embedBold r:id="rId4" w:fontKey="{E359BDA5-17D3-411E-A3CC-3CB3051C47F0}"/>
    <w:embedItalic r:id="rId5" w:fontKey="{DF6A48E8-0229-421A-BBB1-23ABDE3421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2CC0C013-6626-4F94-B7FB-9F725EF40D96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6229E391-1C21-40E3-BA03-5E29F0BC9C1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56F48628" w14:textId="77777777" w:rsidTr="00C4167A">
      <w:tc>
        <w:tcPr>
          <w:tcW w:w="4675" w:type="dxa"/>
          <w:vAlign w:val="center"/>
        </w:tcPr>
        <w:p w14:paraId="3A3AB7DA" w14:textId="6D0D0F34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9AC02CE" w14:textId="290D2704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DCB86F7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2F19D" w14:textId="77777777" w:rsidR="00500F77" w:rsidRDefault="00500F77" w:rsidP="00C9238F">
      <w:pPr>
        <w:spacing w:after="0" w:line="240" w:lineRule="auto"/>
      </w:pPr>
      <w:r>
        <w:separator/>
      </w:r>
    </w:p>
  </w:footnote>
  <w:footnote w:type="continuationSeparator" w:id="0">
    <w:p w14:paraId="2EF8ECFD" w14:textId="77777777" w:rsidR="00500F77" w:rsidRDefault="00500F77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851"/>
      <w:gridCol w:w="7509"/>
    </w:tblGrid>
    <w:tr w:rsidR="00576892" w:rsidRPr="00576892" w14:paraId="1414D8C6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560D53DA" w14:textId="0A74FC6A" w:rsidR="00576892" w:rsidRPr="00576892" w:rsidRDefault="00500F77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45042641" wp14:editId="064CA5F6">
                <wp:extent cx="1038225" cy="1038225"/>
                <wp:effectExtent l="0" t="0" r="0" b="0"/>
                <wp:docPr id="1898716778" name="Picture 1" descr="A yellow and green logo with a star and a red circle with a swor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8716778" name="Picture 1" descr="A yellow and green logo with a star and a red circle with a sword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32" cy="1038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5AE18240" w14:textId="77777777" w:rsidR="00576892" w:rsidRDefault="00500F77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Sportsman’s Raffle Sponsorship Form</w:t>
          </w:r>
        </w:p>
        <w:p w14:paraId="5856C6C8" w14:textId="095E4E9D" w:rsidR="009465D6" w:rsidRPr="00576892" w:rsidRDefault="009465D6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For </w:t>
          </w:r>
          <w:r w:rsidR="0079585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Tangier Units and Clubs</w:t>
          </w:r>
        </w:p>
      </w:tc>
    </w:tr>
  </w:tbl>
  <w:p w14:paraId="7ECCEFE7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2418046">
    <w:abstractNumId w:val="11"/>
  </w:num>
  <w:num w:numId="2" w16cid:durableId="1834376047">
    <w:abstractNumId w:val="7"/>
  </w:num>
  <w:num w:numId="3" w16cid:durableId="2133818644">
    <w:abstractNumId w:val="15"/>
  </w:num>
  <w:num w:numId="4" w16cid:durableId="1670599906">
    <w:abstractNumId w:val="12"/>
  </w:num>
  <w:num w:numId="5" w16cid:durableId="1219393196">
    <w:abstractNumId w:val="13"/>
  </w:num>
  <w:num w:numId="6" w16cid:durableId="2015036589">
    <w:abstractNumId w:val="19"/>
  </w:num>
  <w:num w:numId="7" w16cid:durableId="259529895">
    <w:abstractNumId w:val="6"/>
  </w:num>
  <w:num w:numId="8" w16cid:durableId="1118912907">
    <w:abstractNumId w:val="10"/>
  </w:num>
  <w:num w:numId="9" w16cid:durableId="1731466325">
    <w:abstractNumId w:val="17"/>
  </w:num>
  <w:num w:numId="10" w16cid:durableId="16276222">
    <w:abstractNumId w:val="1"/>
  </w:num>
  <w:num w:numId="11" w16cid:durableId="1727335996">
    <w:abstractNumId w:val="5"/>
  </w:num>
  <w:num w:numId="12" w16cid:durableId="1023165218">
    <w:abstractNumId w:val="0"/>
  </w:num>
  <w:num w:numId="13" w16cid:durableId="354038147">
    <w:abstractNumId w:val="2"/>
  </w:num>
  <w:num w:numId="14" w16cid:durableId="700863942">
    <w:abstractNumId w:val="9"/>
  </w:num>
  <w:num w:numId="15" w16cid:durableId="1404599327">
    <w:abstractNumId w:val="8"/>
  </w:num>
  <w:num w:numId="16" w16cid:durableId="1189370730">
    <w:abstractNumId w:val="16"/>
  </w:num>
  <w:num w:numId="17" w16cid:durableId="891112929">
    <w:abstractNumId w:val="3"/>
  </w:num>
  <w:num w:numId="18" w16cid:durableId="64768111">
    <w:abstractNumId w:val="21"/>
  </w:num>
  <w:num w:numId="19" w16cid:durableId="480850252">
    <w:abstractNumId w:val="18"/>
  </w:num>
  <w:num w:numId="20" w16cid:durableId="28723653">
    <w:abstractNumId w:val="14"/>
  </w:num>
  <w:num w:numId="21" w16cid:durableId="2077706621">
    <w:abstractNumId w:val="20"/>
  </w:num>
  <w:num w:numId="22" w16cid:durableId="44029802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F77"/>
    <w:rsid w:val="00003212"/>
    <w:rsid w:val="00052382"/>
    <w:rsid w:val="00053C8A"/>
    <w:rsid w:val="0006568A"/>
    <w:rsid w:val="00065A07"/>
    <w:rsid w:val="00076F0F"/>
    <w:rsid w:val="00084253"/>
    <w:rsid w:val="000D1F49"/>
    <w:rsid w:val="00120984"/>
    <w:rsid w:val="001727CA"/>
    <w:rsid w:val="002C56E6"/>
    <w:rsid w:val="002D3238"/>
    <w:rsid w:val="00361E11"/>
    <w:rsid w:val="003F0847"/>
    <w:rsid w:val="0040090B"/>
    <w:rsid w:val="0046302A"/>
    <w:rsid w:val="00487D2D"/>
    <w:rsid w:val="004D5D62"/>
    <w:rsid w:val="004E5717"/>
    <w:rsid w:val="004F09DF"/>
    <w:rsid w:val="00500F77"/>
    <w:rsid w:val="005112D0"/>
    <w:rsid w:val="00576892"/>
    <w:rsid w:val="00577E06"/>
    <w:rsid w:val="005A3BF7"/>
    <w:rsid w:val="005F2035"/>
    <w:rsid w:val="005F7990"/>
    <w:rsid w:val="0063739C"/>
    <w:rsid w:val="00770F25"/>
    <w:rsid w:val="00795852"/>
    <w:rsid w:val="007A35A8"/>
    <w:rsid w:val="007B0A85"/>
    <w:rsid w:val="007C6A52"/>
    <w:rsid w:val="0082043E"/>
    <w:rsid w:val="00897670"/>
    <w:rsid w:val="008B0E32"/>
    <w:rsid w:val="008E203A"/>
    <w:rsid w:val="0091229C"/>
    <w:rsid w:val="00920221"/>
    <w:rsid w:val="00940E73"/>
    <w:rsid w:val="009465D6"/>
    <w:rsid w:val="0098597D"/>
    <w:rsid w:val="009F619A"/>
    <w:rsid w:val="009F6DDE"/>
    <w:rsid w:val="00A1613A"/>
    <w:rsid w:val="00A370A8"/>
    <w:rsid w:val="00AF6BFE"/>
    <w:rsid w:val="00BD4753"/>
    <w:rsid w:val="00BD5CB1"/>
    <w:rsid w:val="00BD60DE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824AE"/>
    <w:rsid w:val="00DA37B4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3CB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ese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AB3437E149A40B88ED5FDCAF66EB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0096A-FD81-468C-A0D4-D56C4D5C47BB}"/>
      </w:docPartPr>
      <w:docPartBody>
        <w:p w:rsidR="00721E88" w:rsidRDefault="00721E88">
          <w:pPr>
            <w:pStyle w:val="FAB3437E149A40B88ED5FDCAF66EB842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E556045F2ED84C539C773CC4040A8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07565-705B-42C3-90DE-D5C30A3F193C}"/>
      </w:docPartPr>
      <w:docPartBody>
        <w:p w:rsidR="00721E88" w:rsidRDefault="00721E88">
          <w:pPr>
            <w:pStyle w:val="E556045F2ED84C539C773CC4040A84FE"/>
          </w:pPr>
          <w:r w:rsidRPr="00576892">
            <w:t>Email</w:t>
          </w:r>
        </w:p>
      </w:docPartBody>
    </w:docPart>
    <w:docPart>
      <w:docPartPr>
        <w:name w:val="3B7AEBEC8A01433FB6585EA61713C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74286-68CC-47C5-A089-435DE167C606}"/>
      </w:docPartPr>
      <w:docPartBody>
        <w:p w:rsidR="00721E88" w:rsidRDefault="00721E88">
          <w:pPr>
            <w:pStyle w:val="3B7AEBEC8A01433FB6585EA61713C403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E88"/>
    <w:rsid w:val="0072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AB3437E149A40B88ED5FDCAF66EB842">
    <w:name w:val="FAB3437E149A40B88ED5FDCAF66EB842"/>
  </w:style>
  <w:style w:type="paragraph" w:customStyle="1" w:styleId="E556045F2ED84C539C773CC4040A84FE">
    <w:name w:val="E556045F2ED84C539C773CC4040A84F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B7AEBEC8A01433FB6585EA61713C403">
    <w:name w:val="3B7AEBEC8A01433FB6585EA61713C4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138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2024-01-30T18:22:00Z</dcterms:created>
  <dcterms:modified xsi:type="dcterms:W3CDTF">2024-01-30T19:45:00Z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